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FF9" w:rsidRPr="000B3C72" w:rsidRDefault="000B3C72" w:rsidP="000B3C7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0B3C72">
        <w:rPr>
          <w:b/>
          <w:sz w:val="32"/>
          <w:szCs w:val="32"/>
        </w:rPr>
        <w:t>WASHINGTON STATE PUBLIC DISCLOSURE COMMISSION</w:t>
      </w:r>
    </w:p>
    <w:p w:rsidR="000B3C72" w:rsidRDefault="000B3C72"/>
    <w:p w:rsidR="000B3C72" w:rsidRDefault="000B3C72" w:rsidP="000B3C72">
      <w:pPr>
        <w:jc w:val="center"/>
        <w:rPr>
          <w:b/>
          <w:sz w:val="28"/>
          <w:szCs w:val="28"/>
        </w:rPr>
      </w:pPr>
      <w:r w:rsidRPr="000B3C72">
        <w:rPr>
          <w:b/>
          <w:sz w:val="28"/>
          <w:szCs w:val="28"/>
        </w:rPr>
        <w:t>COMPLAINT</w:t>
      </w:r>
    </w:p>
    <w:p w:rsidR="000B3C72" w:rsidRDefault="000B3C72">
      <w:pPr>
        <w:rPr>
          <w:b/>
          <w:sz w:val="28"/>
          <w:szCs w:val="28"/>
        </w:rPr>
      </w:pPr>
    </w:p>
    <w:p w:rsidR="000B3C72" w:rsidRDefault="000B3C72" w:rsidP="000B3C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Description of Complaint</w:t>
      </w:r>
    </w:p>
    <w:p w:rsidR="000B3C72" w:rsidRDefault="000B3C72" w:rsidP="000B3C72">
      <w:pPr>
        <w:jc w:val="center"/>
        <w:rPr>
          <w:b/>
          <w:sz w:val="28"/>
          <w:szCs w:val="28"/>
        </w:rPr>
      </w:pPr>
    </w:p>
    <w:p w:rsidR="000B3C72" w:rsidRPr="001444EA" w:rsidRDefault="000B3C72" w:rsidP="001444EA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1444EA">
        <w:rPr>
          <w:b/>
          <w:sz w:val="28"/>
          <w:szCs w:val="28"/>
        </w:rPr>
        <w:t>RESPONDENT:</w:t>
      </w:r>
    </w:p>
    <w:p w:rsidR="000B3C72" w:rsidRPr="001B2ED3" w:rsidRDefault="001B2ED3" w:rsidP="000B3C72">
      <w:pPr>
        <w:ind w:left="720"/>
        <w:rPr>
          <w:sz w:val="28"/>
          <w:szCs w:val="28"/>
        </w:rPr>
      </w:pPr>
      <w:r w:rsidRPr="001B2ED3">
        <w:rPr>
          <w:sz w:val="28"/>
          <w:szCs w:val="28"/>
        </w:rPr>
        <w:t>Betsy Tainer</w:t>
      </w:r>
    </w:p>
    <w:p w:rsidR="001B2ED3" w:rsidRDefault="001B2ED3" w:rsidP="000B3C72">
      <w:pPr>
        <w:ind w:left="720"/>
        <w:rPr>
          <w:rFonts w:eastAsia="Times New Roman" w:cs="Times New Roman"/>
        </w:rPr>
      </w:pPr>
      <w:r w:rsidRPr="001B2ED3">
        <w:rPr>
          <w:rFonts w:eastAsia="Times New Roman" w:cs="Times New Roman"/>
        </w:rPr>
        <w:t>3333 Locust Ave. W</w:t>
      </w:r>
      <w:r>
        <w:rPr>
          <w:rFonts w:eastAsia="Times New Roman" w:cs="Times New Roman"/>
        </w:rPr>
        <w:tab/>
      </w:r>
    </w:p>
    <w:p w:rsidR="001B2ED3" w:rsidRDefault="001B2ED3" w:rsidP="000B3C72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University Place WA 98466</w:t>
      </w:r>
    </w:p>
    <w:p w:rsidR="001B2ED3" w:rsidRDefault="00944935" w:rsidP="001B2ED3">
      <w:pPr>
        <w:ind w:left="720"/>
        <w:rPr>
          <w:rFonts w:eastAsia="Times New Roman" w:cs="Times New Roman"/>
        </w:rPr>
      </w:pPr>
      <w:hyperlink r:id="rId7" w:history="1">
        <w:r w:rsidR="001B2ED3" w:rsidRPr="00DE0682">
          <w:rPr>
            <w:rStyle w:val="Hyperlink"/>
            <w:rFonts w:eastAsia="Times New Roman" w:cs="Times New Roman"/>
          </w:rPr>
          <w:t>nonewuptaxes@gmail.com</w:t>
        </w:r>
      </w:hyperlink>
    </w:p>
    <w:p w:rsidR="001B2ED3" w:rsidRDefault="001B2ED3" w:rsidP="001B2ED3">
      <w:pPr>
        <w:ind w:left="720"/>
        <w:rPr>
          <w:rFonts w:eastAsia="Times New Roman" w:cs="Times New Roman"/>
        </w:rPr>
      </w:pPr>
    </w:p>
    <w:p w:rsidR="001B2ED3" w:rsidRPr="001444EA" w:rsidRDefault="001B2ED3" w:rsidP="001444EA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 w:rsidRPr="001444EA">
        <w:rPr>
          <w:rFonts w:eastAsia="Times New Roman" w:cs="Times New Roman"/>
          <w:b/>
          <w:sz w:val="28"/>
          <w:szCs w:val="28"/>
        </w:rPr>
        <w:t>ALLEGED VIOLATIONS</w:t>
      </w:r>
      <w:r w:rsidRPr="001444EA">
        <w:rPr>
          <w:rFonts w:eastAsia="Times New Roman" w:cs="Times New Roman"/>
        </w:rPr>
        <w:t>:</w:t>
      </w:r>
    </w:p>
    <w:p w:rsidR="001B2ED3" w:rsidRDefault="002C26EF" w:rsidP="00FE6B5E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I r</w:t>
      </w:r>
      <w:r w:rsidR="001B2ED3">
        <w:rPr>
          <w:rFonts w:eastAsia="Times New Roman" w:cs="Times New Roman"/>
        </w:rPr>
        <w:t xml:space="preserve">eceived on Friday, April 1 2016 by US Mail a political post card stating </w:t>
      </w:r>
      <w:r>
        <w:rPr>
          <w:rFonts w:eastAsia="Times New Roman" w:cs="Times New Roman"/>
        </w:rPr>
        <w:t xml:space="preserve">a </w:t>
      </w:r>
      <w:r w:rsidR="001B2ED3">
        <w:rPr>
          <w:rFonts w:eastAsia="Times New Roman" w:cs="Times New Roman"/>
        </w:rPr>
        <w:t xml:space="preserve">Vote No against the University Place Proposed Metropolitan park District Special Election </w:t>
      </w:r>
      <w:r w:rsidR="006058A2">
        <w:rPr>
          <w:rFonts w:eastAsia="Times New Roman" w:cs="Times New Roman"/>
        </w:rPr>
        <w:t xml:space="preserve">to be held on </w:t>
      </w:r>
      <w:r w:rsidR="001B2ED3">
        <w:rPr>
          <w:rFonts w:eastAsia="Times New Roman" w:cs="Times New Roman"/>
        </w:rPr>
        <w:t>April 26, 2016 for the formation of a Metropolitan Park District in University Place WA.</w:t>
      </w:r>
    </w:p>
    <w:p w:rsidR="00BD6F58" w:rsidRDefault="001B2ED3" w:rsidP="00FE6B5E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This post card is in violation of</w:t>
      </w:r>
      <w:r w:rsidR="00BD6F58">
        <w:rPr>
          <w:rFonts w:eastAsia="Times New Roman" w:cs="Times New Roman"/>
        </w:rPr>
        <w:t>:</w:t>
      </w:r>
    </w:p>
    <w:p w:rsidR="001B2ED3" w:rsidRPr="00BD6F58" w:rsidRDefault="00BD6F58" w:rsidP="00BD6F58">
      <w:pPr>
        <w:pStyle w:val="ListParagraph"/>
        <w:numPr>
          <w:ilvl w:val="0"/>
          <w:numId w:val="5"/>
        </w:numPr>
        <w:rPr>
          <w:rFonts w:eastAsia="Times New Roman" w:cs="Times New Roman"/>
        </w:rPr>
      </w:pPr>
      <w:r w:rsidRPr="00BD6F58">
        <w:rPr>
          <w:rFonts w:eastAsia="Times New Roman" w:cs="Times New Roman"/>
        </w:rPr>
        <w:t>R</w:t>
      </w:r>
      <w:r w:rsidR="001B2ED3" w:rsidRPr="00BD6F58">
        <w:rPr>
          <w:rFonts w:eastAsia="Times New Roman" w:cs="Times New Roman"/>
        </w:rPr>
        <w:t>CW 42.17</w:t>
      </w:r>
      <w:r w:rsidR="002C26EF" w:rsidRPr="00BD6F58">
        <w:rPr>
          <w:rFonts w:eastAsia="Times New Roman" w:cs="Times New Roman"/>
        </w:rPr>
        <w:t>A.2</w:t>
      </w:r>
      <w:r w:rsidRPr="00BD6F58">
        <w:rPr>
          <w:rFonts w:eastAsia="Times New Roman" w:cs="Times New Roman"/>
        </w:rPr>
        <w:t>05</w:t>
      </w:r>
      <w:r w:rsidR="002C26EF" w:rsidRPr="00BD6F58">
        <w:rPr>
          <w:rFonts w:eastAsia="Times New Roman" w:cs="Times New Roman"/>
        </w:rPr>
        <w:t xml:space="preserve"> </w:t>
      </w:r>
      <w:r w:rsidRPr="00BD6F58">
        <w:rPr>
          <w:rFonts w:eastAsia="Times New Roman" w:cs="Times New Roman"/>
        </w:rPr>
        <w:t xml:space="preserve">- </w:t>
      </w:r>
      <w:r>
        <w:t>Failure to register and report activity undertaken as a political committee</w:t>
      </w:r>
      <w:r w:rsidR="002C26EF" w:rsidRPr="00BD6F58">
        <w:rPr>
          <w:rFonts w:eastAsia="Times New Roman" w:cs="Times New Roman"/>
        </w:rPr>
        <w:t>.</w:t>
      </w:r>
    </w:p>
    <w:p w:rsidR="00BD6F58" w:rsidRPr="00BD6F58" w:rsidRDefault="00BD6F58" w:rsidP="00BD6F58">
      <w:pPr>
        <w:pStyle w:val="ListParagraph"/>
        <w:numPr>
          <w:ilvl w:val="0"/>
          <w:numId w:val="5"/>
        </w:numPr>
        <w:rPr>
          <w:rFonts w:eastAsia="Times New Roman" w:cs="Times New Roman"/>
        </w:rPr>
      </w:pPr>
      <w:r w:rsidRPr="00BD6F58">
        <w:rPr>
          <w:rFonts w:eastAsia="Times New Roman" w:cs="Times New Roman"/>
        </w:rPr>
        <w:t>RCW 42.17A.320 - Failure to include sponsor identification on written political advertising.</w:t>
      </w:r>
    </w:p>
    <w:p w:rsidR="00BD6F58" w:rsidRPr="00BD6F58" w:rsidRDefault="00BD6F58" w:rsidP="00BD6F58">
      <w:pPr>
        <w:pStyle w:val="ListParagraph"/>
        <w:numPr>
          <w:ilvl w:val="0"/>
          <w:numId w:val="5"/>
        </w:numPr>
        <w:rPr>
          <w:rFonts w:eastAsia="Times New Roman" w:cs="Times New Roman"/>
        </w:rPr>
      </w:pPr>
      <w:r w:rsidRPr="00BD6F58">
        <w:rPr>
          <w:rFonts w:eastAsia="Times New Roman" w:cs="Times New Roman"/>
        </w:rPr>
        <w:t>Possibly  RCW 42.17A.235 and RCW 42.17A.240 by failing to timely file contribution reports (C-3) and expenditure reports (C-4)</w:t>
      </w:r>
    </w:p>
    <w:p w:rsidR="002C26EF" w:rsidRDefault="002C26EF" w:rsidP="001B2ED3">
      <w:pPr>
        <w:rPr>
          <w:rFonts w:eastAsia="Times New Roman" w:cs="Times New Roman"/>
        </w:rPr>
      </w:pPr>
    </w:p>
    <w:p w:rsidR="002C26EF" w:rsidRPr="001444EA" w:rsidRDefault="002C26EF" w:rsidP="001444EA">
      <w:pPr>
        <w:pStyle w:val="ListParagraph"/>
        <w:numPr>
          <w:ilvl w:val="0"/>
          <w:numId w:val="4"/>
        </w:numPr>
        <w:rPr>
          <w:rFonts w:eastAsia="Times New Roman" w:cs="Times New Roman"/>
          <w:b/>
          <w:sz w:val="28"/>
          <w:szCs w:val="28"/>
        </w:rPr>
      </w:pPr>
      <w:r w:rsidRPr="001444EA">
        <w:rPr>
          <w:rFonts w:eastAsia="Times New Roman" w:cs="Times New Roman"/>
          <w:b/>
          <w:sz w:val="28"/>
          <w:szCs w:val="28"/>
        </w:rPr>
        <w:t>EVIDENCE</w:t>
      </w:r>
    </w:p>
    <w:p w:rsidR="002C26EF" w:rsidRPr="004C71D1" w:rsidRDefault="002C26EF" w:rsidP="004C71D1">
      <w:pPr>
        <w:pStyle w:val="ListParagraph"/>
        <w:numPr>
          <w:ilvl w:val="0"/>
          <w:numId w:val="6"/>
        </w:numPr>
        <w:rPr>
          <w:rFonts w:eastAsia="Times New Roman" w:cs="Times New Roman"/>
          <w:szCs w:val="24"/>
        </w:rPr>
      </w:pPr>
      <w:r w:rsidRPr="004C71D1">
        <w:rPr>
          <w:rFonts w:eastAsia="Times New Roman" w:cs="Times New Roman"/>
          <w:szCs w:val="24"/>
        </w:rPr>
        <w:t>A postcard, Vote No, received by me on Friday, April 1, 2016.</w:t>
      </w:r>
    </w:p>
    <w:p w:rsidR="002C26EF" w:rsidRDefault="002C26EF" w:rsidP="004C71D1">
      <w:pPr>
        <w:ind w:left="108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This postcard was delivered by mail and was with the mail I picked up from my mail box on this date.</w:t>
      </w:r>
    </w:p>
    <w:p w:rsidR="004C71D1" w:rsidRPr="004C71D1" w:rsidRDefault="004C71D1" w:rsidP="004C71D1">
      <w:pPr>
        <w:pStyle w:val="ListParagraph"/>
        <w:numPr>
          <w:ilvl w:val="0"/>
          <w:numId w:val="7"/>
        </w:numPr>
        <w:rPr>
          <w:rFonts w:eastAsia="Times New Roman" w:cs="Times New Roman"/>
          <w:szCs w:val="24"/>
        </w:rPr>
      </w:pPr>
      <w:r w:rsidRPr="004C71D1">
        <w:rPr>
          <w:rFonts w:eastAsia="Times New Roman" w:cs="Times New Roman"/>
          <w:szCs w:val="24"/>
        </w:rPr>
        <w:t>Sign, of which there are several hundred posted about University Place</w:t>
      </w:r>
      <w:r w:rsidR="009A7DF8">
        <w:rPr>
          <w:rFonts w:eastAsia="Times New Roman" w:cs="Times New Roman"/>
          <w:szCs w:val="24"/>
        </w:rPr>
        <w:t xml:space="preserve">.  This </w:t>
      </w:r>
      <w:r w:rsidRPr="004C71D1">
        <w:rPr>
          <w:rFonts w:eastAsia="Times New Roman" w:cs="Times New Roman"/>
          <w:szCs w:val="24"/>
        </w:rPr>
        <w:t xml:space="preserve"> </w:t>
      </w:r>
      <w:r w:rsidR="006058A2">
        <w:rPr>
          <w:rFonts w:eastAsia="Times New Roman" w:cs="Times New Roman"/>
          <w:szCs w:val="24"/>
        </w:rPr>
        <w:t>should</w:t>
      </w:r>
      <w:r w:rsidRPr="004C71D1">
        <w:rPr>
          <w:rFonts w:eastAsia="Times New Roman" w:cs="Times New Roman"/>
          <w:szCs w:val="24"/>
        </w:rPr>
        <w:t xml:space="preserve"> indicate a considerable sum of money was expended to obtain them.  There is no record of any information about their funding.</w:t>
      </w:r>
    </w:p>
    <w:p w:rsidR="00A8360D" w:rsidRDefault="00A8360D" w:rsidP="001B2ED3">
      <w:pPr>
        <w:rPr>
          <w:rFonts w:eastAsia="Times New Roman" w:cs="Times New Roman"/>
          <w:szCs w:val="24"/>
        </w:rPr>
      </w:pPr>
    </w:p>
    <w:p w:rsidR="00C3164D" w:rsidRPr="00C3164D" w:rsidRDefault="00A8360D" w:rsidP="00C3164D">
      <w:pPr>
        <w:pStyle w:val="ListParagraph"/>
        <w:numPr>
          <w:ilvl w:val="0"/>
          <w:numId w:val="4"/>
        </w:numPr>
        <w:rPr>
          <w:rFonts w:eastAsia="Times New Roman" w:cs="Times New Roman"/>
          <w:szCs w:val="24"/>
        </w:rPr>
      </w:pPr>
      <w:r w:rsidRPr="00C3164D">
        <w:rPr>
          <w:rFonts w:eastAsia="Times New Roman" w:cs="Times New Roman"/>
          <w:b/>
          <w:sz w:val="28"/>
          <w:szCs w:val="28"/>
        </w:rPr>
        <w:t>WITNESSES:</w:t>
      </w:r>
    </w:p>
    <w:p w:rsidR="00C3164D" w:rsidRDefault="00A8360D" w:rsidP="00C3164D">
      <w:pPr>
        <w:ind w:left="720"/>
        <w:rPr>
          <w:rFonts w:eastAsia="Times New Roman" w:cs="Times New Roman"/>
          <w:szCs w:val="24"/>
        </w:rPr>
      </w:pPr>
      <w:r w:rsidRPr="00C3164D">
        <w:rPr>
          <w:rFonts w:eastAsia="Times New Roman" w:cs="Times New Roman"/>
          <w:szCs w:val="24"/>
        </w:rPr>
        <w:t>Annemarie Baldes witnessed the receipt of this Vote No postcard with our Friday, April 1, Mail delivery.</w:t>
      </w:r>
    </w:p>
    <w:p w:rsidR="00C3164D" w:rsidRDefault="00C3164D" w:rsidP="00C3164D">
      <w:pPr>
        <w:ind w:left="720"/>
        <w:rPr>
          <w:rFonts w:eastAsia="Times New Roman" w:cs="Times New Roman"/>
          <w:szCs w:val="24"/>
        </w:rPr>
      </w:pPr>
    </w:p>
    <w:p w:rsidR="00C3164D" w:rsidRDefault="00C3164D" w:rsidP="00C3164D">
      <w:pPr>
        <w:ind w:left="720"/>
        <w:rPr>
          <w:rFonts w:eastAsia="Times New Roman" w:cs="Times New Roman"/>
          <w:szCs w:val="24"/>
        </w:rPr>
      </w:pPr>
    </w:p>
    <w:p w:rsidR="00C3164D" w:rsidRDefault="00C3164D" w:rsidP="00C3164D">
      <w:pPr>
        <w:pStyle w:val="ListParagrap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</w:p>
    <w:p w:rsidR="00C3164D" w:rsidRPr="00C3164D" w:rsidRDefault="00C3164D" w:rsidP="00C3164D">
      <w:pPr>
        <w:pStyle w:val="ListParagraph"/>
        <w:rPr>
          <w:rFonts w:eastAsia="Times New Roman" w:cs="Times New Roman"/>
          <w:szCs w:val="24"/>
        </w:rPr>
      </w:pPr>
    </w:p>
    <w:p w:rsidR="00C3164D" w:rsidRDefault="00C3164D" w:rsidP="00C3164D">
      <w:pPr>
        <w:ind w:left="720"/>
        <w:rPr>
          <w:rFonts w:eastAsia="Times New Roman" w:cs="Times New Roman"/>
          <w:szCs w:val="24"/>
        </w:rPr>
      </w:pPr>
    </w:p>
    <w:p w:rsidR="00C3164D" w:rsidRDefault="00C3164D" w:rsidP="00C3164D">
      <w:pPr>
        <w:ind w:left="720"/>
        <w:rPr>
          <w:rFonts w:eastAsia="Times New Roman" w:cs="Times New Roman"/>
          <w:szCs w:val="24"/>
        </w:rPr>
      </w:pPr>
    </w:p>
    <w:p w:rsidR="002A6153" w:rsidRDefault="002A6153" w:rsidP="00A8360D">
      <w:pPr>
        <w:rPr>
          <w:rFonts w:eastAsia="Times New Roman" w:cs="Times New Roman"/>
          <w:b/>
          <w:noProof/>
          <w:sz w:val="28"/>
          <w:szCs w:val="28"/>
        </w:rPr>
      </w:pPr>
    </w:p>
    <w:p w:rsidR="002A6153" w:rsidRDefault="002A6153" w:rsidP="00A8360D">
      <w:pPr>
        <w:rPr>
          <w:rFonts w:eastAsia="Times New Roman" w:cs="Times New Roman"/>
          <w:b/>
          <w:noProof/>
          <w:sz w:val="28"/>
          <w:szCs w:val="28"/>
        </w:rPr>
      </w:pPr>
    </w:p>
    <w:p w:rsidR="002A6153" w:rsidRDefault="002A6153">
      <w:pPr>
        <w:rPr>
          <w:rFonts w:eastAsia="Times New Roman" w:cs="Times New Roman"/>
          <w:b/>
          <w:noProof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8B507AE" wp14:editId="23F45FED">
            <wp:extent cx="5943600" cy="76623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153" w:rsidRDefault="002A6153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br w:type="page"/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28AAC83" wp14:editId="3D08F58E">
            <wp:extent cx="5943600" cy="89477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53" w:rsidRDefault="002A6153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DDE2BAE" wp14:editId="5F3E8947">
            <wp:extent cx="5471160" cy="3627120"/>
            <wp:effectExtent l="0" t="0" r="0" b="0"/>
            <wp:docPr id="6" name="Picture 6" descr="C:\Users\Balbes\Pictures\Vote 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bes\Pictures\Vote 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53" w:rsidRDefault="002A6153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br w:type="page"/>
      </w:r>
    </w:p>
    <w:p w:rsidR="00A8360D" w:rsidRPr="00A8360D" w:rsidRDefault="002A6153" w:rsidP="00A8360D">
      <w:pPr>
        <w:rPr>
          <w:rFonts w:eastAsia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C:\Users\Balbes\AppData\Local\Microsoft\Windows\Temporary Internet Files\Content.Word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bes\AppData\Local\Microsoft\Windows\Temporary Internet Files\Content.Word\IMG_07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60D" w:rsidRPr="00A8360D" w:rsidSect="00144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B79" w:rsidRDefault="00085B79" w:rsidP="00A8360D">
      <w:r>
        <w:separator/>
      </w:r>
    </w:p>
  </w:endnote>
  <w:endnote w:type="continuationSeparator" w:id="0">
    <w:p w:rsidR="00085B79" w:rsidRDefault="00085B79" w:rsidP="00A8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B79" w:rsidRDefault="00085B79" w:rsidP="00A8360D">
      <w:r>
        <w:separator/>
      </w:r>
    </w:p>
  </w:footnote>
  <w:footnote w:type="continuationSeparator" w:id="0">
    <w:p w:rsidR="00085B79" w:rsidRDefault="00085B79" w:rsidP="00A83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1B80740"/>
    <w:lvl w:ilvl="0">
      <w:numFmt w:val="bullet"/>
      <w:lvlText w:val="*"/>
      <w:lvlJc w:val="left"/>
    </w:lvl>
  </w:abstractNum>
  <w:abstractNum w:abstractNumId="1" w15:restartNumberingAfterBreak="0">
    <w:nsid w:val="1B0E2386"/>
    <w:multiLevelType w:val="hybridMultilevel"/>
    <w:tmpl w:val="09A08A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456F0D"/>
    <w:multiLevelType w:val="hybridMultilevel"/>
    <w:tmpl w:val="4ED81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622180"/>
    <w:multiLevelType w:val="hybridMultilevel"/>
    <w:tmpl w:val="FF62D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05DD5"/>
    <w:multiLevelType w:val="hybridMultilevel"/>
    <w:tmpl w:val="DE1685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1C48BF"/>
    <w:multiLevelType w:val="hybridMultilevel"/>
    <w:tmpl w:val="3F6EC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72"/>
    <w:rsid w:val="00085B79"/>
    <w:rsid w:val="000B3C72"/>
    <w:rsid w:val="000F4C11"/>
    <w:rsid w:val="001444EA"/>
    <w:rsid w:val="001B2ED3"/>
    <w:rsid w:val="002A6153"/>
    <w:rsid w:val="002C26EF"/>
    <w:rsid w:val="002D5FF9"/>
    <w:rsid w:val="004C71D1"/>
    <w:rsid w:val="006058A2"/>
    <w:rsid w:val="00944935"/>
    <w:rsid w:val="009A7DF8"/>
    <w:rsid w:val="00A51B3B"/>
    <w:rsid w:val="00A8360D"/>
    <w:rsid w:val="00BD6F58"/>
    <w:rsid w:val="00C3164D"/>
    <w:rsid w:val="00C92363"/>
    <w:rsid w:val="00D77EB0"/>
    <w:rsid w:val="00FA4521"/>
    <w:rsid w:val="00F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370EA5-4DB3-4AE9-9C82-8742C18C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C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E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6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60D"/>
  </w:style>
  <w:style w:type="paragraph" w:styleId="Footer">
    <w:name w:val="footer"/>
    <w:basedOn w:val="Normal"/>
    <w:link w:val="FooterChar"/>
    <w:uiPriority w:val="99"/>
    <w:unhideWhenUsed/>
    <w:rsid w:val="00A83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onewuptaxe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21C6A3F0</Template>
  <TotalTime>1</TotalTime>
  <Pages>5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Baldes</dc:creator>
  <cp:lastModifiedBy>The Color Blue</cp:lastModifiedBy>
  <cp:revision>2</cp:revision>
  <cp:lastPrinted>2016-04-03T15:17:00Z</cp:lastPrinted>
  <dcterms:created xsi:type="dcterms:W3CDTF">2016-04-04T16:13:00Z</dcterms:created>
  <dcterms:modified xsi:type="dcterms:W3CDTF">2016-04-04T16:13:00Z</dcterms:modified>
</cp:coreProperties>
</file>